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7D8" w:rsidRDefault="007B4BA2">
      <w:pPr>
        <w:pStyle w:val="RefService"/>
        <w:ind w:left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20134" cy="8602976"/>
            <wp:effectExtent l="0" t="0" r="0" b="7624"/>
            <wp:docPr id="4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86029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Vous trouverez dans ce dossier tout ce dont vous avez besoin pour établir votre demande de subvention :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numPr>
          <w:ilvl w:val="0"/>
          <w:numId w:val="1"/>
        </w:num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Des informations pratiques présentant le document à remplir et le circuit </w:t>
      </w:r>
      <w:r>
        <w:rPr>
          <w:rFonts w:ascii="Arial" w:eastAsia="Arial" w:hAnsi="Arial" w:cs="Arial"/>
          <w:color w:val="000000"/>
          <w:sz w:val="22"/>
          <w:szCs w:val="22"/>
        </w:rPr>
        <w:t>suivi par votre dossier</w:t>
      </w:r>
    </w:p>
    <w:p w:rsidR="00E107D8" w:rsidRDefault="007B4BA2">
      <w:pPr>
        <w:numPr>
          <w:ilvl w:val="0"/>
          <w:numId w:val="2"/>
        </w:num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La liste des pièces à joindre au dossier</w:t>
      </w:r>
    </w:p>
    <w:p w:rsidR="00E107D8" w:rsidRDefault="007B4BA2">
      <w:pPr>
        <w:numPr>
          <w:ilvl w:val="0"/>
          <w:numId w:val="3"/>
        </w:num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Une demande de subvention à compléter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Times New Roman" w:hAnsi="Arial" w:cs="Arial"/>
          <w:b/>
          <w:bCs/>
          <w:color w:val="10218C"/>
          <w:sz w:val="32"/>
          <w:szCs w:val="32"/>
        </w:rPr>
        <w:t>Qu’est-ce que le dossier commun de demande de subvention ?</w:t>
      </w:r>
    </w:p>
    <w:p w:rsidR="00E107D8" w:rsidRDefault="00E107D8">
      <w:pPr>
        <w:autoSpaceDE w:val="0"/>
        <w:jc w:val="both"/>
        <w:rPr>
          <w:rFonts w:ascii="Arial" w:eastAsia="Times New Roman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dossier de demande de subvention est un formulaire destiné à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toutes les associations dési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reuses d’obtenir une subvention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la Ville de Fondettes. Il concerne les subventions liées à financer un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projet spécifique en lien avec l’activité de l’association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D’autres aides financières peuvent être attribuées aux associations dans le cadre du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Fond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s</w:t>
      </w:r>
      <w: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d’actions citoyennes (FAC).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Ce fonds peut être sollicité en cours d’année. Cette subvention est destinée à financer un projet ou une action à caractère ponctuel, qui n’a pas vocation à perdurer dans le temps et dont le financement est clairement identifi</w:t>
      </w:r>
      <w:r>
        <w:rPr>
          <w:rFonts w:ascii="Arial" w:eastAsia="Arial" w:hAnsi="Arial" w:cs="Arial"/>
          <w:color w:val="000000"/>
          <w:sz w:val="22"/>
          <w:szCs w:val="22"/>
        </w:rPr>
        <w:t>able. Il s’agit donc d’une aide fléchée sur une action spécifique, indépendante de l’activité courante du bénéficiaire.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Times New Roman" w:hAnsi="Arial" w:cs="Arial"/>
          <w:b/>
          <w:bCs/>
          <w:color w:val="10218C"/>
          <w:sz w:val="32"/>
          <w:szCs w:val="32"/>
        </w:rPr>
        <w:t>Comment se présente le dossier à remplir ?</w:t>
      </w:r>
    </w:p>
    <w:p w:rsidR="00E107D8" w:rsidRDefault="00E107D8">
      <w:pPr>
        <w:autoSpaceDE w:val="0"/>
        <w:rPr>
          <w:rFonts w:ascii="Arial" w:eastAsia="Times New Roman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Il est composé de 5 fiches :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Fiche n° 1 : Présentation de votre association</w:t>
      </w:r>
    </w:p>
    <w:p w:rsidR="00E107D8" w:rsidRDefault="00E107D8">
      <w:pPr>
        <w:autoSpaceDE w:val="0"/>
        <w:rPr>
          <w:rFonts w:ascii="Arial" w:hAnsi="Arial" w:cs="Arial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Cette fiche </w:t>
      </w:r>
      <w:r>
        <w:rPr>
          <w:rFonts w:ascii="Arial" w:eastAsia="Arial" w:hAnsi="Arial" w:cs="Arial"/>
          <w:color w:val="000000"/>
          <w:sz w:val="22"/>
          <w:szCs w:val="22"/>
        </w:rPr>
        <w:t>est destinée à faciliter les relations avec le service Vie Associative de la Ville.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Vous présenterez les éléments d’identification de votre association, vos activités habituelles ainsi que des renseignements relatifs à vos ressources humaines.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Fiche n° 2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: Description des actions</w:t>
      </w:r>
    </w:p>
    <w:p w:rsidR="00E107D8" w:rsidRDefault="00E107D8">
      <w:pPr>
        <w:autoSpaceDE w:val="0"/>
        <w:rPr>
          <w:rFonts w:ascii="Arial" w:hAnsi="Arial" w:cs="Arial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Cette fiche est une description des actions mises en œuvre dans le cadre de l'objet associatif pour lequel vous demandez une subvention.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Cette fiche est importante puisqu’elle permet de mettre en évidence le dynamisme de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l'association et l'esprit dans lequel seront dépensés les fonds publics de la subvention.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Fiche n° 3 et n°4 : Compte de résultat et budget prévisionnel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Dans ces fiches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figurent un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compte de résultat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et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un budget prévisionnel </w:t>
      </w:r>
      <w:r>
        <w:rPr>
          <w:rFonts w:ascii="Arial" w:eastAsia="Arial" w:hAnsi="Arial" w:cs="Arial"/>
          <w:color w:val="000000"/>
          <w:sz w:val="22"/>
          <w:szCs w:val="22"/>
        </w:rPr>
        <w:t>que vous remplirez pour tradu</w:t>
      </w:r>
      <w:r>
        <w:rPr>
          <w:rFonts w:ascii="Arial" w:eastAsia="Arial" w:hAnsi="Arial" w:cs="Arial"/>
          <w:color w:val="000000"/>
          <w:sz w:val="22"/>
          <w:szCs w:val="22"/>
        </w:rPr>
        <w:t>ire la situation financière de votre association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Fiche n° 5 : Attestation sur l’honneur</w:t>
      </w:r>
    </w:p>
    <w:p w:rsidR="00E107D8" w:rsidRDefault="00E107D8">
      <w:pPr>
        <w:autoSpaceDE w:val="0"/>
        <w:rPr>
          <w:rFonts w:ascii="Arial" w:hAnsi="Arial" w:cs="Arial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Cette fiche permet au représentant légal de l’association, ou à son mandataire, de signer la demande de subvention et d’en préciser le montant. Votre demande ne pourr</w:t>
      </w:r>
      <w:r>
        <w:rPr>
          <w:rFonts w:ascii="Arial" w:eastAsia="Arial" w:hAnsi="Arial" w:cs="Arial"/>
          <w:color w:val="000000"/>
          <w:sz w:val="22"/>
          <w:szCs w:val="22"/>
        </w:rPr>
        <w:t>a être prise en compte que si cette fiche est complétée et signée.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Times New Roman" w:hAnsi="Arial" w:cs="Arial"/>
          <w:b/>
          <w:bCs/>
          <w:color w:val="10218C"/>
          <w:sz w:val="32"/>
          <w:szCs w:val="32"/>
        </w:rPr>
        <w:lastRenderedPageBreak/>
        <w:t>Après le dépôt du dossier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Pour justifier de l’utilisation des fonds accordés, vous devez communiquer au service Vie Associative de la Ville un compte rendu financier des projets réalisé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s ainsi que les derniers comptes approuvés de votre association et le rapport d’activité.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Ces documents devront être transmis au service au plus tard 8 jours après la date de l'assemblée générale de l'année pour laquelle la subvention a été attribuée.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32"/>
          <w:szCs w:val="32"/>
        </w:rPr>
        <w:t>Pi</w:t>
      </w:r>
      <w:r>
        <w:rPr>
          <w:rFonts w:ascii="Arial" w:eastAsia="Arial" w:hAnsi="Arial" w:cs="Arial"/>
          <w:b/>
          <w:bCs/>
          <w:color w:val="10218C"/>
          <w:sz w:val="32"/>
          <w:szCs w:val="32"/>
        </w:rPr>
        <w:t>èces à joindre au dossier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une lettre de demande de subvention (chiffrée) adressée à Monsieur le Maire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le dossier de demande de subvention dûment complété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un RIB de l’association (à fournir chaque année)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 état justifié de trésorerie (relevé bancaire et </w:t>
      </w:r>
      <w:r>
        <w:rPr>
          <w:rFonts w:ascii="Arial" w:eastAsia="Arial" w:hAnsi="Arial" w:cs="Arial"/>
          <w:color w:val="000000"/>
          <w:sz w:val="22"/>
          <w:szCs w:val="22"/>
        </w:rPr>
        <w:t>de placement)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les statuts de l’association pour toute nouvelle demande ou en cas de modification des statuts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la liste à jour des membres exécutifs de l’association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le justificatif en cours de l’assurance de responsabilité civile de l’association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le règleme</w:t>
      </w:r>
      <w:r>
        <w:rPr>
          <w:rFonts w:ascii="Arial" w:eastAsia="Arial" w:hAnsi="Arial" w:cs="Arial"/>
          <w:color w:val="000000"/>
          <w:sz w:val="22"/>
          <w:szCs w:val="22"/>
        </w:rPr>
        <w:t>nt d’attribution des subventions signé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les documents relatifs à l’année N-1 à savoir : bilan moral, bilan d’activité et compte de résultat certifiés par le trésorier et la présidence de l’association</w:t>
      </w:r>
    </w:p>
    <w:p w:rsidR="00E107D8" w:rsidRDefault="007B4BA2">
      <w:pPr>
        <w:numPr>
          <w:ilvl w:val="0"/>
          <w:numId w:val="4"/>
        </w:numPr>
        <w:tabs>
          <w:tab w:val="left" w:pos="-1440"/>
          <w:tab w:val="left" w:pos="-1080"/>
        </w:tabs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un budget prévisionnel de l’association, détaillé et équ</w:t>
      </w:r>
      <w:r>
        <w:rPr>
          <w:rFonts w:ascii="Arial" w:eastAsia="Arial" w:hAnsi="Arial" w:cs="Arial"/>
          <w:color w:val="000000"/>
          <w:sz w:val="22"/>
          <w:szCs w:val="22"/>
        </w:rPr>
        <w:t>ilibré en dépenses et recettes, faisant apparaître la demande de subvention de la ville.</w:t>
      </w:r>
    </w:p>
    <w:p w:rsidR="00E107D8" w:rsidRDefault="00E107D8">
      <w:pPr>
        <w:tabs>
          <w:tab w:val="left" w:pos="720"/>
        </w:tabs>
        <w:autoSpaceDE w:val="0"/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Il est vivement demandé aux associations de veiller à la qualité des documents de présentation du projet ou de l’activité de l’association. Merci de bien vouloir 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muniquer le programme détaillé des actions, les éléments de présentation de partenariats, l’ancrage sur la ville, l’implication de la population, etc.</w:t>
      </w: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L’association s’engage à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- fournir toutes les pièces justificatives nécessaires à l’étude du dossier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- </w:t>
      </w:r>
      <w:r>
        <w:rPr>
          <w:rFonts w:ascii="Arial" w:eastAsia="Arial" w:hAnsi="Arial" w:cs="Arial"/>
          <w:color w:val="000000"/>
          <w:sz w:val="22"/>
          <w:szCs w:val="22"/>
        </w:rPr>
        <w:t>mentionner la ville de Fondettes sur l’ensemble de ses supports de communication (logo)</w:t>
      </w:r>
    </w:p>
    <w:p w:rsidR="00E107D8" w:rsidRDefault="00E107D8">
      <w:pPr>
        <w:tabs>
          <w:tab w:val="left" w:pos="720"/>
        </w:tabs>
        <w:autoSpaceDE w:val="0"/>
        <w:ind w:left="360" w:hanging="360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ATTENTION : tout dossier incomplet ou reçu hors délais pourra faire l'objet d'un refus d'attribution d'une subvention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:rsidR="00E107D8" w:rsidRDefault="007B4BA2">
      <w:pPr>
        <w:pageBreakBefore/>
        <w:autoSpaceDE w:val="0"/>
      </w:pPr>
      <w:r>
        <w:rPr>
          <w:rFonts w:ascii="Arial" w:eastAsia="Arial" w:hAnsi="Arial" w:cs="Arial"/>
          <w:b/>
          <w:bCs/>
          <w:color w:val="280099"/>
          <w:sz w:val="40"/>
          <w:szCs w:val="40"/>
        </w:rPr>
        <w:lastRenderedPageBreak/>
        <w:t>FICHE 1 - Présentation de votre association</w:t>
      </w:r>
    </w:p>
    <w:p w:rsidR="00E107D8" w:rsidRDefault="00E107D8">
      <w:pPr>
        <w:autoSpaceDE w:val="0"/>
        <w:rPr>
          <w:rFonts w:ascii="Arial" w:eastAsia="Times New Roman" w:hAnsi="Arial" w:cs="Arial"/>
          <w:b/>
          <w:bCs/>
          <w:color w:val="10218C"/>
        </w:rPr>
      </w:pPr>
    </w:p>
    <w:p w:rsidR="00E107D8" w:rsidRDefault="007B4BA2">
      <w:pPr>
        <w:autoSpaceDE w:val="0"/>
      </w:pPr>
      <w:r>
        <w:rPr>
          <w:rFonts w:ascii="Arial" w:eastAsia="Times New Roman" w:hAnsi="Arial" w:cs="Arial"/>
          <w:b/>
          <w:bCs/>
          <w:color w:val="10218C"/>
        </w:rPr>
        <w:t xml:space="preserve">1-1 </w:t>
      </w:r>
      <w:r>
        <w:rPr>
          <w:rFonts w:ascii="Arial" w:eastAsia="Times New Roman" w:hAnsi="Arial" w:cs="Arial"/>
          <w:b/>
          <w:bCs/>
          <w:color w:val="10218C"/>
          <w:u w:val="single"/>
        </w:rPr>
        <w:t>Renseignements concernant votre association</w:t>
      </w:r>
    </w:p>
    <w:p w:rsidR="00E107D8" w:rsidRDefault="00E107D8">
      <w:pPr>
        <w:autoSpaceDE w:val="0"/>
        <w:jc w:val="both"/>
        <w:rPr>
          <w:rFonts w:ascii="Arial" w:eastAsia="Times New Roman" w:hAnsi="Arial" w:cs="Arial"/>
          <w:color w:val="10218C"/>
        </w:rPr>
      </w:pPr>
    </w:p>
    <w:p w:rsidR="00E107D8" w:rsidRDefault="007B4BA2">
      <w:pPr>
        <w:autoSpaceDE w:val="0"/>
        <w:jc w:val="both"/>
      </w:pPr>
      <w:r>
        <w:rPr>
          <w:rFonts w:ascii="Arial" w:eastAsia="Times New Roman" w:hAnsi="Arial" w:cs="Arial"/>
          <w:b/>
          <w:bCs/>
          <w:color w:val="10218C"/>
          <w:sz w:val="22"/>
          <w:szCs w:val="22"/>
        </w:rPr>
        <w:t>Identification de votre association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Nom de votre association : ________________________________________________________________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Adresse de son siège social :______________________________________________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Code postal : _______________________Commune :___________________________________________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Téléphone : ___/___/___/___/___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Mail : 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Date de publication au journal officiel : ___/___/___             Sous-Préfecture de 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N° WALDEC (attribué pour toute association créée ou modifiée à compter du 1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janvier 2006) :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W37 : 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 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Numéro SIREN et/ou SIRET (obligatoire pour toute demande de subvention) 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Date de la dernière Assemblée Générale : 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 xml:space="preserve">Objet de votre association  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Culture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Social / Humanitaire / </w:t>
      </w:r>
      <w:r>
        <w:rPr>
          <w:rFonts w:ascii="Arial" w:hAnsi="Arial"/>
          <w:color w:val="000000"/>
          <w:sz w:val="20"/>
          <w:szCs w:val="20"/>
        </w:rPr>
        <w:t>Caritatif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Sport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Manifestations, Loisirs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Association de quartier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Education, jeunesse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Corporation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I</w:t>
      </w:r>
      <w:r>
        <w:rPr>
          <w:rFonts w:ascii="Arial" w:hAnsi="Arial"/>
          <w:color w:val="000000"/>
          <w:sz w:val="20"/>
          <w:szCs w:val="20"/>
        </w:rPr>
        <w:t>nternational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Nature, environnement</w:t>
      </w:r>
    </w:p>
    <w:p w:rsidR="00E107D8" w:rsidRDefault="007B4BA2">
      <w:pPr>
        <w:autoSpaceDE w:val="0"/>
        <w:jc w:val="both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Autre : 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Identification du responsable de l’association et de la personn</w:t>
      </w:r>
      <w:r>
        <w:rPr>
          <w:rFonts w:ascii="Arial" w:eastAsia="Arial" w:hAnsi="Arial" w:cs="Arial"/>
          <w:b/>
          <w:bCs/>
          <w:color w:val="10218C"/>
          <w:sz w:val="22"/>
          <w:szCs w:val="22"/>
        </w:rPr>
        <w:t>e chargée du dossier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Le représentant légal (le président et autres personnes désignées par les statuts)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>Nom : ________________________  Prénom : 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Qualité : 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Mail :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 Tel : ____/____/____/____</w:t>
      </w:r>
    </w:p>
    <w:p w:rsidR="00E107D8" w:rsidRDefault="00E107D8">
      <w:pPr>
        <w:autoSpaceDE w:val="0"/>
        <w:jc w:val="both"/>
      </w:pPr>
    </w:p>
    <w:p w:rsidR="00E107D8" w:rsidRDefault="00E107D8">
      <w:pPr>
        <w:autoSpaceDE w:val="0"/>
        <w:jc w:val="both"/>
      </w:pPr>
    </w:p>
    <w:p w:rsidR="00E107D8" w:rsidRDefault="00E107D8">
      <w:pPr>
        <w:autoSpaceDE w:val="0"/>
        <w:jc w:val="both"/>
      </w:pPr>
    </w:p>
    <w:p w:rsidR="00E107D8" w:rsidRDefault="00E107D8">
      <w:pPr>
        <w:autoSpaceDE w:val="0"/>
        <w:jc w:val="both"/>
      </w:pP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>Nom : ________________________  Prénom : 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Qualité : 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Mail : ____________________________ Tel : ____/____/____/____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 xml:space="preserve">Nom :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>________________________  Prénom : 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Qualité : 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Mail : ____________________________Tel : ____/____/____/____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>Nom : ________________________  Prénom : 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Qualit</w:t>
      </w:r>
      <w:r>
        <w:rPr>
          <w:rFonts w:ascii="Arial" w:eastAsia="Arial" w:hAnsi="Arial" w:cs="Arial"/>
          <w:color w:val="000000"/>
          <w:sz w:val="22"/>
          <w:szCs w:val="22"/>
        </w:rPr>
        <w:t>é : 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Mail : ____________________________ Tel : ____/____/____/____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  <w:shd w:val="clear" w:color="auto" w:fill="B2B2B2"/>
        </w:rPr>
        <w:t>Nom : ________________________  Prénom : 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Qualité : 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Mail : 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__________Tel : ____/____/____/____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La personne chargée du dossier au sein de l’association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  <w:shd w:val="clear" w:color="auto" w:fill="B2B2B2"/>
        </w:rPr>
        <w:t>Nom : ________________________  Prénom : 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Mail : 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10218C"/>
          <w:sz w:val="20"/>
          <w:szCs w:val="20"/>
        </w:rPr>
      </w:pPr>
    </w:p>
    <w:p w:rsidR="00E107D8" w:rsidRDefault="007B4BA2">
      <w:pPr>
        <w:autoSpaceDE w:val="0"/>
        <w:rPr>
          <w:rFonts w:ascii="Arial" w:eastAsia="Arial" w:hAnsi="Arial" w:cs="Arial"/>
          <w:b/>
          <w:bCs/>
          <w:color w:val="10218C"/>
          <w:sz w:val="22"/>
          <w:szCs w:val="22"/>
        </w:rPr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 xml:space="preserve">Acceptez-vous que les coordonnées </w:t>
      </w:r>
      <w:r>
        <w:rPr>
          <w:rFonts w:ascii="Arial" w:eastAsia="Arial" w:hAnsi="Arial" w:cs="Arial"/>
          <w:b/>
          <w:bCs/>
          <w:color w:val="10218C"/>
          <w:sz w:val="22"/>
          <w:szCs w:val="22"/>
        </w:rPr>
        <w:t>de l’association (y compris téléphone et email) soient communiquées au public par la ville sur ses supports de communication 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oui      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n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Votre association dispose-t-elle d’un agrément administratif 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non     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oui, en ce cas vous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préciserez le(s)quel(s) : </w:t>
      </w:r>
      <w:r>
        <w:rPr>
          <w:rFonts w:ascii="Arial" w:eastAsia="Arial" w:hAnsi="Arial" w:cs="Arial"/>
          <w:color w:val="FFDA82"/>
          <w:sz w:val="20"/>
          <w:szCs w:val="20"/>
        </w:rPr>
        <w:t>………………………………………………………………………………………………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Type d'agrément :____________________attribué par :</w:t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____________en date du :_______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Votre association est-elle affiliée à une fédération 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non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oui   Si oui, laquelle ? 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Votre association est-elle reconnue d’utilité publique 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non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oui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lastRenderedPageBreak/>
        <w:t>Votre association dispose-t-elle d’un commissaire aux comptes 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non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oui</w:t>
      </w:r>
    </w:p>
    <w:p w:rsidR="00E107D8" w:rsidRDefault="00E107D8">
      <w:pPr>
        <w:autoSpaceDE w:val="0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Times New Roman" w:hAnsi="Arial" w:cs="Arial"/>
          <w:b/>
          <w:bCs/>
          <w:color w:val="10218C"/>
        </w:rPr>
        <w:t xml:space="preserve">1-2 </w:t>
      </w:r>
      <w:r>
        <w:rPr>
          <w:rFonts w:ascii="Arial" w:eastAsia="Times New Roman" w:hAnsi="Arial" w:cs="Arial"/>
          <w:b/>
          <w:bCs/>
          <w:color w:val="10218C"/>
          <w:u w:val="single"/>
        </w:rPr>
        <w:t xml:space="preserve">Renseignements concernant le fonctionnement de votre </w:t>
      </w:r>
      <w:r>
        <w:rPr>
          <w:rFonts w:ascii="Arial" w:eastAsia="Times New Roman" w:hAnsi="Arial" w:cs="Arial"/>
          <w:b/>
          <w:bCs/>
          <w:color w:val="10218C"/>
          <w:u w:val="single"/>
        </w:rPr>
        <w:t>association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Description du projet associatif et des activités habituelles de l’association :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jc w:val="both"/>
      </w:pPr>
    </w:p>
    <w:p w:rsidR="00E107D8" w:rsidRDefault="00E107D8">
      <w:pPr>
        <w:autoSpaceDE w:val="0"/>
        <w:jc w:val="both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Participation humaine de l’association :</w:t>
      </w:r>
    </w:p>
    <w:p w:rsidR="00E107D8" w:rsidRDefault="007B4BA2">
      <w:pPr>
        <w:autoSpaceDE w:val="0"/>
        <w:ind w:right="907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Vous indiquerez le nombre de personnes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participant à l’activité de votre association, tant de manière bénévole que rémunérée. S’agissant des personnes salariées, vous préciserez la répartition CDD/CDI en précisant s’il s’agit de temps plein ou partiel.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Bénévoles : 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Nombre total 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 salariés permanents : 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Salariés en CDI </w:t>
      </w:r>
      <w:r>
        <w:rPr>
          <w:rFonts w:ascii="Arial" w:eastAsia="Arial" w:hAnsi="Arial" w:cs="Arial"/>
          <w:color w:val="000000"/>
          <w:sz w:val="20"/>
          <w:szCs w:val="20"/>
        </w:rPr>
        <w:t>(merci de préciser si temps plein ou temps partiel) : ________________________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>Soit ___________ équivalent temps plein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Salariés en CDD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(merci de préciser si temps plein ou temps partiel) 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sz w:val="20"/>
          <w:szCs w:val="20"/>
        </w:rPr>
        <w:t>Soit__________équivalents temps plein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Nombre total d'adhérents au 31 juillet de l’année 20</w:t>
      </w:r>
      <w:r>
        <w:rPr>
          <w:rFonts w:ascii="Arial" w:eastAsia="Arial" w:hAnsi="Arial" w:cs="Arial"/>
          <w:b/>
          <w:bCs/>
          <w:sz w:val="20"/>
          <w:szCs w:val="20"/>
        </w:rPr>
        <w:t>26</w:t>
      </w:r>
      <w:r>
        <w:rPr>
          <w:rFonts w:ascii="Arial" w:eastAsia="Arial" w:hAnsi="Arial" w:cs="Arial"/>
          <w:b/>
          <w:bCs/>
          <w:color w:val="C9211E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: _____________</w:t>
      </w:r>
    </w:p>
    <w:p w:rsidR="00E107D8" w:rsidRDefault="00E107D8">
      <w:pPr>
        <w:autoSpaceDE w:val="0"/>
        <w:rPr>
          <w:rFonts w:ascii="Arial" w:hAnsi="Arial" w:cs="Arial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sz w:val="20"/>
          <w:szCs w:val="20"/>
        </w:rPr>
        <w:t xml:space="preserve">domiciliés à Fondettes 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domiciliés hors Fondettes :</w:t>
      </w:r>
      <w:r>
        <w:rPr>
          <w:rFonts w:ascii="Arial" w:eastAsia="Arial" w:hAnsi="Arial" w:cs="Arial"/>
          <w:sz w:val="20"/>
          <w:szCs w:val="20"/>
        </w:rPr>
        <w:t xml:space="preserve"> 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sz w:val="20"/>
          <w:szCs w:val="20"/>
        </w:rPr>
        <w:t>Merci de préciser les communes</w:t>
      </w:r>
      <w:r>
        <w:rPr>
          <w:rFonts w:ascii="Arial" w:eastAsia="Arial" w:hAnsi="Arial" w:cs="Arial"/>
          <w:sz w:val="20"/>
          <w:szCs w:val="20"/>
        </w:rPr>
        <w:t xml:space="preserve"> concernées : 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sz w:val="20"/>
          <w:szCs w:val="20"/>
        </w:rPr>
        <w:t>- Nombre de jeunes de moins de 18 ans : 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Montant de la cotisation annuelle (en cas de tarifs multiples, vous pouvez joindre une grille tarifaire) : ____________</w:t>
      </w:r>
    </w:p>
    <w:p w:rsidR="00E107D8" w:rsidRDefault="007B4BA2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% des cotisations par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rapport au budget annuel de l’association : 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Votre association et les locaux :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Utilisez-vous un local ?  </w:t>
      </w:r>
      <w:r>
        <w:rPr>
          <w:rFonts w:ascii="Arial" w:eastAsia="Arial" w:hAnsi="Arial" w:cs="Arial"/>
          <w:b/>
          <w:bCs/>
          <w:color w:val="10218C"/>
          <w:sz w:val="22"/>
          <w:szCs w:val="22"/>
        </w:rPr>
        <w:t xml:space="preserve">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oui</w:t>
      </w:r>
      <w:r>
        <w:rPr>
          <w:rFonts w:ascii="Arial" w:eastAsia="Arial" w:hAnsi="Arial" w:cs="Arial"/>
          <w:color w:val="10218C"/>
          <w:sz w:val="22"/>
          <w:szCs w:val="22"/>
        </w:rPr>
        <w:t xml:space="preserve">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non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Si oui,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l’utilisation est-elle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ermanente ou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po</w:t>
      </w:r>
      <w:r>
        <w:rPr>
          <w:rFonts w:ascii="Arial" w:eastAsia="Arial" w:hAnsi="Arial" w:cs="Arial"/>
          <w:color w:val="000000"/>
          <w:sz w:val="20"/>
          <w:szCs w:val="20"/>
        </w:rPr>
        <w:t>nctuelle ?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ce local :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vous appartient 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Est loué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est prêté gracieusement par :__________________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ce local est-il partagé avec une autre association ?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oui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non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Si oui , laquelle ? _______________________________</w:t>
      </w: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E107D8">
      <w:pPr>
        <w:autoSpaceDE w:val="0"/>
        <w:rPr>
          <w:rFonts w:ascii="Arial" w:hAnsi="Arial" w:cs="Arial"/>
          <w:sz w:val="20"/>
          <w:szCs w:val="20"/>
        </w:rPr>
      </w:pPr>
    </w:p>
    <w:p w:rsidR="00E107D8" w:rsidRDefault="007B4BA2">
      <w:pPr>
        <w:autoSpaceDE w:val="0"/>
        <w:rPr>
          <w:rFonts w:ascii="Arial" w:eastAsia="Arial" w:hAnsi="Arial" w:cs="Arial"/>
          <w:b/>
          <w:bCs/>
          <w:color w:val="280099"/>
          <w:sz w:val="22"/>
          <w:szCs w:val="22"/>
        </w:rPr>
      </w:pPr>
      <w:r>
        <w:rPr>
          <w:rFonts w:ascii="Arial" w:eastAsia="Arial" w:hAnsi="Arial" w:cs="Arial"/>
          <w:b/>
          <w:bCs/>
          <w:color w:val="280099"/>
          <w:sz w:val="22"/>
          <w:szCs w:val="22"/>
        </w:rPr>
        <w:t>Situation de trésorerie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Merci de remplir ce tableau (en </w:t>
      </w:r>
      <w:r>
        <w:rPr>
          <w:rFonts w:ascii="Arial" w:eastAsia="Arial" w:hAnsi="Arial" w:cs="Arial"/>
          <w:color w:val="000000"/>
          <w:sz w:val="20"/>
          <w:szCs w:val="20"/>
        </w:rPr>
        <w:t>indiquant le solde au dernier jour de l’exercice comptable) :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7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005"/>
        <w:gridCol w:w="1860"/>
      </w:tblGrid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Exercice N-2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Exercice N-1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Compte en banque</w:t>
            </w:r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Placement sur livret</w:t>
            </w:r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Autres placements</w:t>
            </w:r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Numéraire</w:t>
            </w:r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2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2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107D8" w:rsidRDefault="00E107D8">
      <w:pPr>
        <w:autoSpaceDE w:val="0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Dans le cas où d'importantes sommes monétaires sont précisées ci-dessus, </w:t>
      </w:r>
      <w:r>
        <w:rPr>
          <w:rFonts w:ascii="Arial" w:eastAsia="Arial" w:hAnsi="Arial" w:cs="Arial"/>
          <w:color w:val="000000"/>
          <w:sz w:val="20"/>
          <w:szCs w:val="20"/>
        </w:rPr>
        <w:t>merci de reporter sur une feuille jointe les utilisations prévues en 2027.</w:t>
      </w:r>
    </w:p>
    <w:p w:rsidR="00E107D8" w:rsidRDefault="007B4BA2">
      <w:pPr>
        <w:pageBreakBefore/>
        <w:autoSpaceDE w:val="0"/>
        <w:rPr>
          <w:rFonts w:ascii="Arial" w:eastAsia="Arial" w:hAnsi="Arial" w:cs="Arial"/>
          <w:color w:val="280099"/>
          <w:sz w:val="48"/>
        </w:rPr>
      </w:pPr>
      <w:r>
        <w:rPr>
          <w:rFonts w:ascii="Arial" w:eastAsia="Arial" w:hAnsi="Arial" w:cs="Arial"/>
          <w:color w:val="280099"/>
          <w:sz w:val="48"/>
        </w:rPr>
        <w:lastRenderedPageBreak/>
        <w:t>Fiche 2 - Description des actions</w:t>
      </w:r>
    </w:p>
    <w:p w:rsidR="00E107D8" w:rsidRDefault="007B4BA2">
      <w:pPr>
        <w:autoSpaceDE w:val="0"/>
        <w:rPr>
          <w:rFonts w:ascii="Arial" w:eastAsia="Arial" w:hAnsi="Arial" w:cs="Arial"/>
          <w:color w:val="280099"/>
          <w:sz w:val="28"/>
          <w:szCs w:val="28"/>
        </w:rPr>
      </w:pPr>
      <w:r>
        <w:rPr>
          <w:rFonts w:ascii="Arial" w:eastAsia="Arial" w:hAnsi="Arial" w:cs="Arial"/>
          <w:color w:val="280099"/>
          <w:sz w:val="28"/>
          <w:szCs w:val="28"/>
        </w:rPr>
        <w:t xml:space="preserve"> 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Cette fiche est une description des actions mises en œuvre dans le cadre du projet pour lequel vous demandez une subvention.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Personne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responsable du projet :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Nom : ______________ Prénom : _____________ Mail : 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Téléphone : ___/___/___/___/___  Fonction : 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Nouvelle action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Renouvellement d’une action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2A6099"/>
          <w:sz w:val="22"/>
          <w:szCs w:val="22"/>
        </w:rPr>
        <w:t>Présenta</w:t>
      </w:r>
      <w:r>
        <w:rPr>
          <w:rFonts w:ascii="Arial" w:eastAsia="Arial" w:hAnsi="Arial" w:cs="Arial"/>
          <w:b/>
          <w:bCs/>
          <w:color w:val="2A6099"/>
          <w:sz w:val="22"/>
          <w:szCs w:val="22"/>
        </w:rPr>
        <w:t>tion du projet :</w:t>
      </w: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Intitulé :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Objectif de l’action 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Origine du projet : à quel(s) besoin(s) cela répond-il ? Qui a identifié ce besoin : usagers, association, … ?</w:t>
      </w:r>
      <w:r>
        <w:rPr>
          <w:rFonts w:ascii="Arial" w:eastAsia="Arial" w:hAnsi="Arial" w:cs="Arial"/>
          <w:color w:val="000000"/>
          <w:sz w:val="22"/>
          <w:szCs w:val="22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Description du projet 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</w:t>
      </w: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Public(s) ciblé(s) :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b/>
          <w:bCs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out public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</w:t>
      </w:r>
      <w:r>
        <w:rPr>
          <w:rFonts w:ascii="Webdings" w:eastAsia="Webdings" w:hAnsi="Webdings" w:cs="Webdings"/>
          <w:b/>
          <w:bCs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0-2 ans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</w:t>
      </w:r>
      <w:r>
        <w:rPr>
          <w:rFonts w:ascii="Webdings" w:eastAsia="Webdings" w:hAnsi="Webdings" w:cs="Webdings"/>
          <w:b/>
          <w:bCs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3-5 ans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6-11 ans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12-18 ans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20-40 ans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41-60 ans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rial" w:hAnsi="Arial"/>
          <w:color w:val="000000"/>
          <w:sz w:val="20"/>
          <w:szCs w:val="20"/>
        </w:rPr>
        <w:t xml:space="preserve"> 61 ans et plus</w:t>
      </w:r>
    </w:p>
    <w:p w:rsidR="00E107D8" w:rsidRDefault="00E107D8">
      <w:pPr>
        <w:autoSpaceDE w:val="0"/>
        <w:jc w:val="both"/>
        <w:rPr>
          <w:rFonts w:ascii="Arial" w:eastAsia="Arial" w:hAnsi="Arial" w:cs="Arial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Nombre approximatif de personnes bénéficiaires : </w:t>
      </w:r>
      <w:r>
        <w:rPr>
          <w:rFonts w:ascii="Arial" w:eastAsia="Arial" w:hAnsi="Arial" w:cs="Arial"/>
          <w:color w:val="000000"/>
          <w:sz w:val="22"/>
          <w:szCs w:val="22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Lieu(x) de réalisation 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Date de mise en œuvre prévue et durée 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Est-il prévu une participation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financière des bénéficiaires?</w:t>
      </w:r>
    </w:p>
    <w:p w:rsidR="00E107D8" w:rsidRDefault="007B4BA2">
      <w:pPr>
        <w:autoSpaceDE w:val="0"/>
      </w:pP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non    </w:t>
      </w:r>
      <w:r>
        <w:rPr>
          <w:rFonts w:ascii="Webdings" w:eastAsia="Webdings" w:hAnsi="Webdings" w:cs="Webdings"/>
          <w:color w:val="000000"/>
          <w:sz w:val="20"/>
          <w:szCs w:val="20"/>
        </w:rPr>
        <w:t>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 xml:space="preserve">oui  </w:t>
      </w:r>
      <w:r>
        <w:rPr>
          <w:rFonts w:ascii="AdobePiStd" w:eastAsia="AdobePiStd" w:hAnsi="AdobePiStd" w:cs="AdobePiStd"/>
          <w:color w:val="000000"/>
          <w:sz w:val="20"/>
          <w:szCs w:val="20"/>
        </w:rPr>
        <w:t xml:space="preserve">   </w:t>
      </w:r>
      <w:r>
        <w:rPr>
          <w:rFonts w:ascii="Arial" w:hAnsi="Arial"/>
          <w:color w:val="000000"/>
          <w:sz w:val="20"/>
          <w:szCs w:val="20"/>
        </w:rPr>
        <w:t>Si oui, quel(s) montants </w:t>
      </w:r>
      <w:r>
        <w:rPr>
          <w:rFonts w:ascii="AdobePiStd" w:eastAsia="AdobePiStd" w:hAnsi="AdobePiStd" w:cs="AdobePiStd"/>
          <w:color w:val="000000"/>
          <w:sz w:val="20"/>
          <w:szCs w:val="20"/>
        </w:rPr>
        <w:t>: ___________________________________________________</w:t>
      </w: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Moyens de mise en œuvre du projet :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Avez-vous des partenaires pour cet événement ? Si oui, merci de préciser la nature du partenariat (financier, communication, etc.)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Moyens de communication utilisés :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Méthode d’évaluation prévue pour le projet :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</w:pPr>
    </w:p>
    <w:p w:rsidR="00E107D8" w:rsidRDefault="007B4BA2">
      <w:pPr>
        <w:autoSpaceDE w:val="0"/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Informations com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plémentaires éventuelles que vous souhaitez porter à notre connaissance :</w:t>
      </w:r>
    </w:p>
    <w:p w:rsidR="00E107D8" w:rsidRDefault="007B4BA2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  <w:r>
        <w:rPr>
          <w:rFonts w:ascii="Arial" w:eastAsia="Arial" w:hAnsi="Arial" w:cs="Arial"/>
          <w:color w:val="10218C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  <w:r>
        <w:rPr>
          <w:rFonts w:ascii="Arial" w:eastAsia="Arial" w:hAnsi="Arial" w:cs="Arial"/>
          <w:color w:val="10218C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  <w:r>
        <w:rPr>
          <w:rFonts w:ascii="Arial" w:eastAsia="Arial" w:hAnsi="Arial" w:cs="Arial"/>
          <w:color w:val="10218C"/>
          <w:sz w:val="22"/>
          <w:szCs w:val="22"/>
        </w:rPr>
        <w:t>______________________________________________________________________________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</w:p>
    <w:p w:rsidR="00E107D8" w:rsidRDefault="007B4BA2">
      <w:pPr>
        <w:autoSpaceDE w:val="0"/>
        <w:jc w:val="both"/>
        <w:rPr>
          <w:rFonts w:ascii="Arial" w:eastAsia="Arial" w:hAnsi="Arial" w:cs="Arial"/>
          <w:color w:val="10218C"/>
          <w:sz w:val="22"/>
          <w:szCs w:val="22"/>
        </w:rPr>
      </w:pPr>
      <w:r>
        <w:rPr>
          <w:rFonts w:ascii="Arial" w:eastAsia="Arial" w:hAnsi="Arial" w:cs="Arial"/>
          <w:color w:val="10218C"/>
          <w:sz w:val="22"/>
          <w:szCs w:val="22"/>
        </w:rPr>
        <w:t>____________________________________________________________________________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280099"/>
          <w:sz w:val="48"/>
        </w:rPr>
      </w:pPr>
    </w:p>
    <w:p w:rsidR="00E107D8" w:rsidRDefault="007B4BA2">
      <w:pPr>
        <w:pageBreakBefore/>
        <w:autoSpaceDE w:val="0"/>
        <w:rPr>
          <w:rFonts w:ascii="Arial" w:eastAsia="Arial" w:hAnsi="Arial" w:cs="Arial"/>
          <w:b/>
          <w:bCs/>
          <w:color w:val="280099"/>
          <w:sz w:val="48"/>
        </w:rPr>
      </w:pPr>
      <w:r>
        <w:rPr>
          <w:rFonts w:ascii="Arial" w:eastAsia="Arial" w:hAnsi="Arial" w:cs="Arial"/>
          <w:b/>
          <w:bCs/>
          <w:color w:val="280099"/>
          <w:sz w:val="48"/>
        </w:rPr>
        <w:lastRenderedPageBreak/>
        <w:t>Fiche 3 - Compte de résultat</w:t>
      </w:r>
    </w:p>
    <w:p w:rsidR="00E107D8" w:rsidRDefault="00E107D8">
      <w:pPr>
        <w:autoSpaceDE w:val="0"/>
        <w:rPr>
          <w:rFonts w:ascii="Arial" w:eastAsia="Arial" w:hAnsi="Arial" w:cs="Arial"/>
          <w:color w:val="10218C"/>
          <w:sz w:val="14"/>
          <w:szCs w:val="14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sz w:val="20"/>
          <w:szCs w:val="20"/>
        </w:rPr>
        <w:t xml:space="preserve">Le </w:t>
      </w:r>
      <w:r>
        <w:rPr>
          <w:rFonts w:ascii="Arial" w:eastAsia="Arial" w:hAnsi="Arial" w:cs="Arial"/>
          <w:b/>
          <w:bCs/>
          <w:sz w:val="20"/>
          <w:szCs w:val="20"/>
        </w:rPr>
        <w:t>compte de résultat</w:t>
      </w:r>
      <w:r>
        <w:rPr>
          <w:rFonts w:ascii="Arial" w:eastAsia="Arial" w:hAnsi="Arial" w:cs="Arial"/>
          <w:sz w:val="20"/>
          <w:szCs w:val="20"/>
        </w:rPr>
        <w:t xml:space="preserve"> est le document comptable qui présente </w:t>
      </w:r>
      <w:r>
        <w:rPr>
          <w:rFonts w:ascii="Arial" w:eastAsia="Arial" w:hAnsi="Arial" w:cs="Arial"/>
          <w:sz w:val="20"/>
          <w:szCs w:val="20"/>
        </w:rPr>
        <w:t xml:space="preserve">l'ensemble des charges et des produits de votre association durant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l'exercice écoulé. </w:t>
      </w:r>
      <w:r>
        <w:rPr>
          <w:rFonts w:ascii="Arial" w:eastAsia="Arial" w:hAnsi="Arial" w:cs="Arial"/>
          <w:sz w:val="20"/>
          <w:szCs w:val="20"/>
        </w:rPr>
        <w:t>Il fait partie intégrante des états financiers de votre association.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5"/>
        <w:gridCol w:w="1020"/>
        <w:gridCol w:w="615"/>
        <w:gridCol w:w="2730"/>
        <w:gridCol w:w="1058"/>
        <w:gridCol w:w="757"/>
      </w:tblGrid>
      <w:tr w:rsidR="00E107D8">
        <w:tblPrEx>
          <w:tblCellMar>
            <w:top w:w="0" w:type="dxa"/>
            <w:bottom w:w="0" w:type="dxa"/>
          </w:tblCellMar>
        </w:tblPrEx>
        <w:tc>
          <w:tcPr>
            <w:tcW w:w="9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COMPTE DE RESULTAT DU __________ AU ____________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ACHATS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VENTE DE PRODUITS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Fournitures administratives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Recettes manifestations (y compris buvettes)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Marchandises manifestation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Recettes stages / ateliers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Équipements et matériels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Vente équipements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SERVICES EXTERIEURS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Partenariat / Sponsors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Sous-traitance, traiteur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Locations diverses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Travaux entretien / réparation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SUBVENTIONS / AIDES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Assurances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Etat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AUTRES SERVICES EXTERIEURS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Région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Honoraires divers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Conseil départemental 37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Communication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Tours Métropole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Dons, cadeaux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Ville de Fondettes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Déplacements de l’association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Autres subventions :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Indemnités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Mission-Réception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Stages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COTISATIONS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postaux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téléphonie - informatique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bancaires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 FINANCIERS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fédération / autres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</w:pPr>
            <w:r>
              <w:rPr>
                <w:rFonts w:ascii="Arial" w:hAnsi="Arial"/>
                <w:sz w:val="20"/>
                <w:szCs w:val="20"/>
              </w:rPr>
              <w:t>CHARGES DE PERSONNEL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 EXCEPTIONNELS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Indemnités / Salaires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Indemnités diverses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 sociales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INDEMNITES CONTRATS / EMPLOI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Médecine du travail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FRAIS FINANCIERS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CHARGES </w:t>
            </w:r>
            <w:r>
              <w:rPr>
                <w:rFonts w:ascii="Arial" w:hAnsi="Arial"/>
                <w:sz w:val="20"/>
                <w:szCs w:val="20"/>
              </w:rPr>
              <w:t>EXCEPTIONNELLES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Sous-Total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Sous-Total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Résultat (bénéfices)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Résultat (pertes)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0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280099"/>
          <w:sz w:val="48"/>
        </w:rPr>
        <w:lastRenderedPageBreak/>
        <w:t>Fiche 4 - Budget prévisionnel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000000"/>
          <w:sz w:val="12"/>
          <w:szCs w:val="1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Budget prévisionnel de l’association qui intègre l’ensemble des activités annuelles de l’association.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Nous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rappelons que le montant de la subvention sollicitée auprès de la ville et des autres collectivités doit être mentionné dans le budget. Enfin,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les dépenses doivent être égales aux recettes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1080"/>
        <w:gridCol w:w="570"/>
        <w:gridCol w:w="3000"/>
        <w:gridCol w:w="1080"/>
        <w:gridCol w:w="630"/>
      </w:tblGrid>
      <w:tr w:rsidR="00E107D8">
        <w:tblPrEx>
          <w:tblCellMar>
            <w:top w:w="0" w:type="dxa"/>
            <w:bottom w:w="0" w:type="dxa"/>
          </w:tblCellMar>
        </w:tblPrEx>
        <w:tc>
          <w:tcPr>
            <w:tcW w:w="9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center"/>
            </w:pPr>
            <w:r>
              <w:rPr>
                <w:rFonts w:ascii="Arial" w:hAnsi="Arial"/>
                <w:sz w:val="20"/>
                <w:szCs w:val="20"/>
              </w:rPr>
              <w:t>BUDGET PREVISIONNEL DU __________ AU ____________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ACHATS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VENTE DE PRODUITS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Fournitures administratives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Recettes manifestations (y compris buvettes)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Marchandises manifestation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Recettes stages / ateliers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Équipements et matériels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Vente équipements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SERVICES </w:t>
            </w:r>
            <w:r>
              <w:rPr>
                <w:rFonts w:ascii="Arial" w:hAnsi="Arial"/>
                <w:sz w:val="20"/>
                <w:szCs w:val="20"/>
              </w:rPr>
              <w:t>EXTERIEURS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Partenariat / Sponsors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Sous-traitance, traiteur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Locations diverses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Travaux entretien / réparation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SUBVENTIONS / AIDES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Assurances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Etat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AUTRES SERVICES EXTERIEURS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Région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Honoraires divers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Conseil départemental 37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Communication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Tours Métropole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Dons, cadeaux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Ville de Fondettes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Déplacements de l’association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Autres subventions :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Indemnités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Mission-Réception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Stages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COTISATIONS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postaux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téléphonie - informatique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bancaires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 FINANCIERS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Frais fédération / autres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</w:pPr>
            <w:r>
              <w:rPr>
                <w:rFonts w:ascii="Arial" w:hAnsi="Arial"/>
                <w:sz w:val="20"/>
                <w:szCs w:val="20"/>
              </w:rPr>
              <w:t>CHARGES DE PERSONNEL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 EXCEPTIONNELS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Indemnités / Salaires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Indemnités diverses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 sociales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INDEMNITES CONTRATS / EMPLOI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Médecine du travail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FRAIS FINANCIERS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 EXCEPTIONNELLES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Sous-Total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Sous-Total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Résultat (bénéfices)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Résultat (pertes)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3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107D8" w:rsidRDefault="00E107D8">
      <w:pPr>
        <w:pStyle w:val="Standard"/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center"/>
      </w:pPr>
      <w:r>
        <w:rPr>
          <w:sz w:val="32"/>
          <w:szCs w:val="32"/>
          <w:u w:val="single"/>
        </w:rPr>
        <w:t>Les actions de l’association pour 2027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sz w:val="20"/>
          <w:szCs w:val="20"/>
        </w:rPr>
        <w:t xml:space="preserve">Vous trouverez ci-dessous un tableau à remplir concernant les </w:t>
      </w:r>
      <w:r>
        <w:rPr>
          <w:b/>
          <w:bCs/>
          <w:sz w:val="20"/>
          <w:szCs w:val="20"/>
        </w:rPr>
        <w:t xml:space="preserve">dépenses et </w:t>
      </w:r>
      <w:r>
        <w:rPr>
          <w:b/>
          <w:bCs/>
          <w:sz w:val="20"/>
          <w:szCs w:val="20"/>
        </w:rPr>
        <w:t xml:space="preserve">recettes liées aux actions pour lesquelles vous sollicitez la subvention 2027 </w:t>
      </w:r>
      <w:r>
        <w:rPr>
          <w:sz w:val="20"/>
          <w:szCs w:val="20"/>
        </w:rPr>
        <w:t>(ex : organisation d’une exposition, organisation d’un voyage, programmation d’un spectacle, achat de livres, etc.). Ces dépenses font partie du budget annuel de l’association ma</w:t>
      </w:r>
      <w:r>
        <w:rPr>
          <w:sz w:val="20"/>
          <w:szCs w:val="20"/>
        </w:rPr>
        <w:t>is nous vous demandons de les détailler ci-dessous.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3"/>
        <w:gridCol w:w="1184"/>
        <w:gridCol w:w="801"/>
        <w:gridCol w:w="2316"/>
        <w:gridCol w:w="1754"/>
        <w:gridCol w:w="750"/>
      </w:tblGrid>
      <w:tr w:rsidR="00E107D8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Budget lié aux actions prévues en 2027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Montant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ACHATS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Vente de marchandises et prestation de service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Fonds propres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Subventions d’exploitation dont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Etat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SERVICES EXTERIEURS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Région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Département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Commune de Fondettes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AUTRES SERVICES EXTERIEURS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Autre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Dons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Mécénat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 DE PERSONNEL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Produits financiers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FRAIS FINANCIERS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Reprise sur dotation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CHARGES EXCEPTIONNELLES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E107D8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7B4BA2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7D8" w:rsidRDefault="00E107D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107D8" w:rsidRDefault="00E107D8">
      <w:pPr>
        <w:pStyle w:val="Standard"/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sz w:val="20"/>
          <w:szCs w:val="20"/>
        </w:rPr>
        <w:t>Description des rubriques des dépenses principales liées à ce projet :</w:t>
      </w:r>
    </w:p>
    <w:p w:rsidR="00E107D8" w:rsidRDefault="007B4BA2">
      <w:pPr>
        <w:autoSpaceDE w:val="0"/>
      </w:pPr>
      <w:r>
        <w:rPr>
          <w:i/>
          <w:iCs/>
          <w:sz w:val="20"/>
          <w:szCs w:val="20"/>
        </w:rPr>
        <w:t xml:space="preserve">(ex : J’organise un vide-grenier, j’indique dans ce budget les dépenses liées à la location d’une sono, à l’achat de la restauration, aux droits d’auteur pour </w:t>
      </w:r>
      <w:r>
        <w:rPr>
          <w:i/>
          <w:iCs/>
          <w:sz w:val="20"/>
          <w:szCs w:val="20"/>
        </w:rPr>
        <w:t>la diffusion de la musique, à la location de friteuses, mais également les recettes liées à la vente d’emplacements, aux repas vendus, etc.)</w:t>
      </w:r>
      <w:r>
        <w:rPr>
          <w:sz w:val="20"/>
          <w:szCs w:val="20"/>
        </w:rPr>
        <w:t xml:space="preserve"> ______________________________________________________________________________________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sz w:val="20"/>
          <w:szCs w:val="20"/>
        </w:rPr>
        <w:t>___________________________</w:t>
      </w:r>
      <w:r>
        <w:rPr>
          <w:sz w:val="20"/>
          <w:szCs w:val="20"/>
        </w:rPr>
        <w:t>___________________________________________________________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sz w:val="20"/>
          <w:szCs w:val="20"/>
        </w:rPr>
        <w:t>______________________________________________________________________________________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pageBreakBefore/>
        <w:autoSpaceDE w:val="0"/>
      </w:pPr>
      <w:r>
        <w:rPr>
          <w:rFonts w:ascii="Arial" w:eastAsia="Arial" w:hAnsi="Arial" w:cs="Arial"/>
          <w:b/>
          <w:bCs/>
          <w:color w:val="280099"/>
          <w:sz w:val="48"/>
        </w:rPr>
        <w:lastRenderedPageBreak/>
        <w:t xml:space="preserve">Fiche 5 - </w:t>
      </w:r>
      <w:r>
        <w:rPr>
          <w:rFonts w:ascii="Arial" w:eastAsia="Arial" w:hAnsi="Arial" w:cs="Arial"/>
          <w:b/>
          <w:bCs/>
          <w:color w:val="280099"/>
          <w:sz w:val="48"/>
        </w:rPr>
        <w:t>Attestation sur l'honneur</w:t>
      </w:r>
      <w:r>
        <w:rPr>
          <w:rFonts w:ascii="Arial" w:eastAsia="Arial" w:hAnsi="Arial" w:cs="Arial"/>
          <w:b/>
          <w:bCs/>
          <w:color w:val="FFB305"/>
          <w:sz w:val="19"/>
          <w:szCs w:val="19"/>
        </w:rPr>
        <w:t xml:space="preserve">   </w:t>
      </w:r>
    </w:p>
    <w:p w:rsidR="00E107D8" w:rsidRDefault="00E107D8">
      <w:pPr>
        <w:autoSpaceDE w:val="0"/>
        <w:jc w:val="both"/>
        <w:rPr>
          <w:rFonts w:ascii="Arial" w:eastAsia="Arial" w:hAnsi="Arial" w:cs="Arial"/>
          <w:b/>
          <w:bCs/>
          <w:color w:val="FFB305"/>
        </w:rPr>
      </w:pPr>
    </w:p>
    <w:p w:rsidR="00E107D8" w:rsidRDefault="007B4BA2">
      <w:pPr>
        <w:autoSpaceDE w:val="0"/>
        <w:jc w:val="both"/>
      </w:pPr>
      <w:r>
        <w:rPr>
          <w:rFonts w:ascii="Arial" w:eastAsia="Times New Roman" w:hAnsi="Arial" w:cs="Arial"/>
          <w:b/>
          <w:bCs/>
          <w:color w:val="10218C"/>
          <w:sz w:val="22"/>
          <w:szCs w:val="22"/>
        </w:rPr>
        <w:t>Cette fiche doit obligatoirement être remplie pour toutes les demandes et ce quel que soit le montant de la subvention sollicitée.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Si le signataire n’est pas le représentant légal de l’association, merci de joindre le pouvoir </w:t>
      </w:r>
      <w:r>
        <w:rPr>
          <w:rFonts w:ascii="Arial" w:eastAsia="Arial" w:hAnsi="Arial" w:cs="Arial"/>
          <w:color w:val="000000"/>
          <w:sz w:val="22"/>
          <w:szCs w:val="22"/>
        </w:rPr>
        <w:t>lui permettant d’engager celle-ci.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30"/>
          <w:szCs w:val="30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 soussigné(e),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représentant(e) légal(e) de l’association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………………………………………………………………….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- Déclare que l’association est en règle au regard de l’ensemble des déclarations sociales et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fiscales ainsi que des cotisations et paiements y afférant ;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- Certifie exactes les informations du présent dossier, notamment la mention de l’ensemble des demandes de subvention introduites auprès d’autres financeurs publics ;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Demande une subvention 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: </w:t>
      </w:r>
      <w:r>
        <w:rPr>
          <w:rFonts w:ascii="Arial" w:eastAsia="Arial" w:hAnsi="Arial" w:cs="Arial"/>
          <w:sz w:val="22"/>
          <w:szCs w:val="22"/>
        </w:rPr>
        <w:t>… .………………………..……………………………………………..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>€</w:t>
      </w:r>
    </w:p>
    <w:p w:rsidR="00E107D8" w:rsidRDefault="00E107D8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Précise que cette subvention, si elle est accordée, devra être versée (1)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b/>
          <w:bCs/>
          <w:color w:val="10218C"/>
          <w:sz w:val="22"/>
          <w:szCs w:val="22"/>
        </w:rPr>
        <w:t>Au Compte bancaire de l’association :</w:t>
      </w:r>
    </w:p>
    <w:p w:rsidR="00E107D8" w:rsidRDefault="00E107D8">
      <w:pPr>
        <w:autoSpaceDE w:val="0"/>
        <w:rPr>
          <w:rFonts w:ascii="Arial" w:eastAsia="Arial" w:hAnsi="Arial" w:cs="Arial"/>
          <w:b/>
          <w:bCs/>
          <w:color w:val="10218C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Nom du titulaire du compte :…………………………………………………………………………………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Banque : 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Domiciliation :………………………………………………………………………………………………….. …………………………………………………………………………………………………………………..…………………………………………………………………………………………………………………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..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Code banque : …………………………...</w:t>
      </w:r>
      <w:r>
        <w:rPr>
          <w:rFonts w:ascii="Arial" w:eastAsia="Arial" w:hAnsi="Arial" w:cs="Arial"/>
          <w:sz w:val="22"/>
          <w:szCs w:val="22"/>
        </w:rPr>
        <w:t>…………..</w:t>
      </w:r>
      <w:r>
        <w:rPr>
          <w:rFonts w:ascii="Arial" w:eastAsia="Arial" w:hAnsi="Arial" w:cs="Arial"/>
          <w:color w:val="000000"/>
          <w:sz w:val="22"/>
          <w:szCs w:val="22"/>
        </w:rPr>
        <w:t>Code guichet : …………………….………………..</w:t>
      </w: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Numé</w:t>
      </w:r>
      <w:r>
        <w:rPr>
          <w:rFonts w:ascii="Arial" w:eastAsia="Arial" w:hAnsi="Arial" w:cs="Arial"/>
          <w:color w:val="000000"/>
          <w:sz w:val="22"/>
          <w:szCs w:val="22"/>
        </w:rPr>
        <w:t>ro de compte : ………………………………………………………...Clé RIB : …………………….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>Fait, le………………………………………………………à……………………………………………….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22"/>
          <w:szCs w:val="22"/>
        </w:rPr>
      </w:pPr>
    </w:p>
    <w:p w:rsidR="00E107D8" w:rsidRDefault="007B4BA2">
      <w:pPr>
        <w:autoSpaceDE w:val="0"/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Signature :</w:t>
      </w: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E107D8">
      <w:pPr>
        <w:autoSpaceDE w:val="0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14"/>
          <w:szCs w:val="14"/>
        </w:rPr>
        <w:t>(1) Merci de joindre un RIB</w:t>
      </w:r>
    </w:p>
    <w:p w:rsidR="00E107D8" w:rsidRDefault="00E107D8">
      <w:pPr>
        <w:autoSpaceDE w:val="0"/>
        <w:jc w:val="both"/>
        <w:rPr>
          <w:rFonts w:ascii="Arial" w:eastAsia="Arial" w:hAnsi="Arial" w:cs="Arial"/>
          <w:color w:val="000000"/>
          <w:sz w:val="14"/>
          <w:szCs w:val="14"/>
        </w:rPr>
      </w:pP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14"/>
          <w:szCs w:val="14"/>
        </w:rPr>
        <w:t>Attention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14"/>
          <w:szCs w:val="14"/>
        </w:rPr>
        <w:t xml:space="preserve">Toute fausse déclaration est passible de peines d’emprisonnement </w:t>
      </w:r>
      <w:r>
        <w:rPr>
          <w:rFonts w:ascii="Arial" w:eastAsia="Arial" w:hAnsi="Arial" w:cs="Arial"/>
          <w:color w:val="000000"/>
          <w:sz w:val="14"/>
          <w:szCs w:val="14"/>
        </w:rPr>
        <w:t>et d’amendes prévues par les articles 441-6 et 441-7 du code pénal.</w:t>
      </w:r>
    </w:p>
    <w:p w:rsidR="00E107D8" w:rsidRDefault="007B4BA2">
      <w:pPr>
        <w:autoSpaceDE w:val="0"/>
        <w:jc w:val="both"/>
      </w:pPr>
      <w:r>
        <w:rPr>
          <w:rFonts w:ascii="Arial" w:eastAsia="Arial" w:hAnsi="Arial" w:cs="Arial"/>
          <w:color w:val="000000"/>
          <w:sz w:val="14"/>
          <w:szCs w:val="14"/>
        </w:rPr>
        <w:t>Le droit d’accès aux informations prévues par la loi n° 78-17 du 6 janvier 1978 relative à l’informatique, aux fichiers et aux libertés s’exerce auprès du service ou de l’Etablissement aup</w:t>
      </w:r>
      <w:r>
        <w:rPr>
          <w:rFonts w:ascii="Arial" w:eastAsia="Arial" w:hAnsi="Arial" w:cs="Arial"/>
          <w:color w:val="000000"/>
          <w:sz w:val="14"/>
          <w:szCs w:val="14"/>
        </w:rPr>
        <w:t>rès duquel vous avez déposé votre dossier.</w:t>
      </w:r>
    </w:p>
    <w:sectPr w:rsidR="00E107D8">
      <w:footerReference w:type="default" r:id="rId8"/>
      <w:pgSz w:w="11906" w:h="16838"/>
      <w:pgMar w:top="720" w:right="1134" w:bottom="1588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B4BA2">
      <w:r>
        <w:separator/>
      </w:r>
    </w:p>
  </w:endnote>
  <w:endnote w:type="continuationSeparator" w:id="0">
    <w:p w:rsidR="00000000" w:rsidRDefault="007B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tar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dobePiSt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5B2" w:rsidRDefault="007B4BA2">
    <w:pPr>
      <w:pStyle w:val="Pieddepage"/>
      <w:rPr>
        <w:rFonts w:ascii="Arial" w:hAnsi="Arial" w:cs="Arial"/>
      </w:rPr>
    </w:pPr>
  </w:p>
  <w:p w:rsidR="008535B2" w:rsidRDefault="007B4BA2">
    <w:pPr>
      <w:pStyle w:val="Pieddepage"/>
      <w:jc w:val="center"/>
    </w:pPr>
  </w:p>
  <w:p w:rsidR="008535B2" w:rsidRDefault="007B4BA2">
    <w:pPr>
      <w:pStyle w:val="Textbody"/>
      <w:spacing w:after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-554400</wp:posOffset>
              </wp:positionH>
              <wp:positionV relativeFrom="paragraph">
                <wp:posOffset>5760</wp:posOffset>
              </wp:positionV>
              <wp:extent cx="6917691" cy="0"/>
              <wp:effectExtent l="0" t="0" r="0" b="0"/>
              <wp:wrapNone/>
              <wp:docPr id="1" name="Connecteur droi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7691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5B9BD5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FB47ED4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4" o:spid="_x0000_s1026" type="#_x0000_t32" style="position:absolute;margin-left:-43.65pt;margin-top:.45pt;width:544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" strokecolor="#5b9bd5" strokeweight=".18008mm">
              <v:stroke joinstyle="miter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-652680</wp:posOffset>
          </wp:positionH>
          <wp:positionV relativeFrom="paragraph">
            <wp:posOffset>67318</wp:posOffset>
          </wp:positionV>
          <wp:extent cx="1807915" cy="411480"/>
          <wp:effectExtent l="0" t="0" r="1835" b="7620"/>
          <wp:wrapNone/>
          <wp:docPr id="2" name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915" cy="411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535B2" w:rsidRDefault="007B4BA2">
    <w:pPr>
      <w:pStyle w:val="Textbody"/>
      <w:spacing w:after="0"/>
      <w:jc w:val="right"/>
    </w:pPr>
    <w:r>
      <w:rPr>
        <w:rStyle w:val="StrongEmphasis"/>
        <w:rFonts w:ascii="Arial" w:hAnsi="Arial"/>
        <w:color w:val="3393CD"/>
        <w:sz w:val="18"/>
        <w:szCs w:val="18"/>
      </w:rPr>
      <w:t>Hôtel de ville</w:t>
    </w:r>
  </w:p>
  <w:p w:rsidR="008535B2" w:rsidRDefault="007B4BA2">
    <w:pPr>
      <w:pStyle w:val="contenu-de-cadre-western"/>
      <w:spacing w:before="0"/>
      <w:jc w:val="right"/>
      <w:rPr>
        <w:sz w:val="18"/>
        <w:szCs w:val="18"/>
      </w:rPr>
    </w:pPr>
    <w:r>
      <w:rPr>
        <w:sz w:val="18"/>
        <w:szCs w:val="18"/>
      </w:rPr>
      <w:t xml:space="preserve">35 rue Eugène Goüin - CS 60018 – 37230 </w:t>
    </w:r>
    <w:r>
      <w:rPr>
        <w:sz w:val="18"/>
        <w:szCs w:val="18"/>
      </w:rPr>
      <w:t>Fondettes</w:t>
    </w:r>
  </w:p>
  <w:p w:rsidR="008535B2" w:rsidRDefault="007B4BA2">
    <w:pPr>
      <w:pStyle w:val="contenu-de-cadre-western"/>
      <w:spacing w:before="0"/>
      <w:jc w:val="right"/>
    </w:pPr>
    <w:r>
      <w:rPr>
        <w:noProof/>
        <w:sz w:val="18"/>
        <w:szCs w:val="18"/>
      </w:rPr>
      <w:drawing>
        <wp:inline distT="0" distB="0" distL="0" distR="0">
          <wp:extent cx="133200" cy="123837"/>
          <wp:effectExtent l="0" t="0" r="150" b="9513"/>
          <wp:docPr id="3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200" cy="1238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02 47 88 11 11 / </w:t>
    </w:r>
    <w:r>
      <w:rPr>
        <w:rStyle w:val="lev"/>
        <w:color w:val="4C6667"/>
        <w:sz w:val="18"/>
        <w:szCs w:val="18"/>
      </w:rPr>
      <w:t>Fax </w:t>
    </w:r>
    <w:r>
      <w:rPr>
        <w:sz w:val="18"/>
        <w:szCs w:val="18"/>
      </w:rPr>
      <w:t xml:space="preserve">: 02 47 42 29 82 / </w:t>
    </w:r>
    <w:r>
      <w:rPr>
        <w:rStyle w:val="lev"/>
        <w:color w:val="4C6667"/>
        <w:sz w:val="18"/>
        <w:szCs w:val="18"/>
      </w:rPr>
      <w:t>Courriel </w:t>
    </w:r>
    <w:r>
      <w:rPr>
        <w:sz w:val="18"/>
        <w:szCs w:val="18"/>
      </w:rPr>
      <w:t>: mairie@fondettes.fr</w:t>
    </w:r>
  </w:p>
  <w:p w:rsidR="008535B2" w:rsidRDefault="007B4BA2">
    <w:pPr>
      <w:pStyle w:val="contenu-de-cadre-western"/>
      <w:spacing w:before="0"/>
      <w:jc w:val="right"/>
    </w:pPr>
    <w:r>
      <w:rPr>
        <w:rStyle w:val="lev"/>
        <w:color w:val="4C6667"/>
        <w:sz w:val="18"/>
        <w:szCs w:val="18"/>
      </w:rPr>
      <w:t>www.fondettes.fr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B4BA2">
      <w:r>
        <w:rPr>
          <w:color w:val="000000"/>
        </w:rPr>
        <w:separator/>
      </w:r>
    </w:p>
  </w:footnote>
  <w:footnote w:type="continuationSeparator" w:id="0">
    <w:p w:rsidR="00000000" w:rsidRDefault="007B4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6FC8"/>
    <w:multiLevelType w:val="multilevel"/>
    <w:tmpl w:val="2F88C22A"/>
    <w:lvl w:ilvl="0">
      <w:numFmt w:val="bullet"/>
      <w:lvlText w:val=""/>
      <w:lvlJc w:val="left"/>
      <w:pPr>
        <w:ind w:left="720" w:hanging="360"/>
      </w:pPr>
      <w:rPr>
        <w:rFonts w:ascii="OpenSymbol" w:eastAsia="StarSymbol" w:hAnsi="OpenSymbol" w:cs="StarSymbol"/>
        <w:sz w:val="18"/>
        <w:szCs w:val="18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StarSymbol" w:hAnsi="OpenSymbol" w:cs="StarSymbol"/>
        <w:sz w:val="18"/>
        <w:szCs w:val="18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StarSymbol" w:hAnsi="OpenSymbol" w:cs="StarSymbol"/>
        <w:sz w:val="18"/>
        <w:szCs w:val="18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StarSymbol" w:hAnsi="OpenSymbol" w:cs="StarSymbol"/>
        <w:sz w:val="18"/>
        <w:szCs w:val="18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StarSymbol" w:hAnsi="OpenSymbol" w:cs="StarSymbol"/>
        <w:sz w:val="18"/>
        <w:szCs w:val="18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StarSymbol" w:hAnsi="OpenSymbol" w:cs="StarSymbol"/>
        <w:sz w:val="18"/>
        <w:szCs w:val="18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StarSymbol" w:hAnsi="OpenSymbol" w:cs="StarSymbol"/>
        <w:sz w:val="18"/>
        <w:szCs w:val="18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StarSymbol" w:hAnsi="OpenSymbol" w:cs="StarSymbol"/>
        <w:sz w:val="18"/>
        <w:szCs w:val="18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StarSymbol" w:hAnsi="OpenSymbol" w:cs="StarSymbol"/>
        <w:sz w:val="18"/>
        <w:szCs w:val="18"/>
      </w:rPr>
    </w:lvl>
  </w:abstractNum>
  <w:abstractNum w:abstractNumId="1" w15:restartNumberingAfterBreak="0">
    <w:nsid w:val="34927FE7"/>
    <w:multiLevelType w:val="multilevel"/>
    <w:tmpl w:val="0DE2140E"/>
    <w:lvl w:ilvl="0">
      <w:numFmt w:val="bullet"/>
      <w:lvlText w:val=""/>
      <w:lvlJc w:val="left"/>
      <w:pPr>
        <w:ind w:left="720" w:hanging="360"/>
      </w:pPr>
      <w:rPr>
        <w:rFonts w:ascii="OpenSymbol" w:eastAsia="StarSymbol" w:hAnsi="OpenSymbol" w:cs="StarSymbol"/>
        <w:sz w:val="18"/>
        <w:szCs w:val="18"/>
      </w:rPr>
    </w:lvl>
    <w:lvl w:ilvl="1">
      <w:numFmt w:val="bullet"/>
      <w:lvlText w:val=""/>
      <w:lvlJc w:val="left"/>
      <w:pPr>
        <w:ind w:left="1080" w:hanging="360"/>
      </w:pPr>
      <w:rPr>
        <w:rFonts w:ascii="OpenSymbol" w:eastAsia="StarSymbol" w:hAnsi="OpenSymbol" w:cs="StarSymbol"/>
        <w:sz w:val="18"/>
        <w:szCs w:val="18"/>
      </w:rPr>
    </w:lvl>
    <w:lvl w:ilvl="2">
      <w:numFmt w:val="bullet"/>
      <w:lvlText w:val=""/>
      <w:lvlJc w:val="left"/>
      <w:pPr>
        <w:ind w:left="1440" w:hanging="360"/>
      </w:pPr>
      <w:rPr>
        <w:rFonts w:ascii="OpenSymbol" w:eastAsia="StarSymbol" w:hAnsi="OpenSymbol" w:cs="StarSymbol"/>
        <w:sz w:val="18"/>
        <w:szCs w:val="18"/>
      </w:rPr>
    </w:lvl>
    <w:lvl w:ilvl="3">
      <w:numFmt w:val="bullet"/>
      <w:lvlText w:val=""/>
      <w:lvlJc w:val="left"/>
      <w:pPr>
        <w:ind w:left="1800" w:hanging="360"/>
      </w:pPr>
      <w:rPr>
        <w:rFonts w:ascii="OpenSymbol" w:eastAsia="StarSymbol" w:hAnsi="OpenSymbol" w:cs="StarSymbol"/>
        <w:sz w:val="18"/>
        <w:szCs w:val="18"/>
      </w:rPr>
    </w:lvl>
    <w:lvl w:ilvl="4">
      <w:numFmt w:val="bullet"/>
      <w:lvlText w:val=""/>
      <w:lvlJc w:val="left"/>
      <w:pPr>
        <w:ind w:left="2160" w:hanging="360"/>
      </w:pPr>
      <w:rPr>
        <w:rFonts w:ascii="OpenSymbol" w:eastAsia="StarSymbol" w:hAnsi="OpenSymbol" w:cs="StarSymbol"/>
        <w:sz w:val="18"/>
        <w:szCs w:val="18"/>
      </w:rPr>
    </w:lvl>
    <w:lvl w:ilvl="5">
      <w:numFmt w:val="bullet"/>
      <w:lvlText w:val=""/>
      <w:lvlJc w:val="left"/>
      <w:pPr>
        <w:ind w:left="2520" w:hanging="360"/>
      </w:pPr>
      <w:rPr>
        <w:rFonts w:ascii="OpenSymbol" w:eastAsia="StarSymbol" w:hAnsi="OpenSymbol" w:cs="StarSymbol"/>
        <w:sz w:val="18"/>
        <w:szCs w:val="18"/>
      </w:rPr>
    </w:lvl>
    <w:lvl w:ilvl="6">
      <w:numFmt w:val="bullet"/>
      <w:lvlText w:val=""/>
      <w:lvlJc w:val="left"/>
      <w:pPr>
        <w:ind w:left="2880" w:hanging="360"/>
      </w:pPr>
      <w:rPr>
        <w:rFonts w:ascii="OpenSymbol" w:eastAsia="StarSymbol" w:hAnsi="OpenSymbol" w:cs="StarSymbol"/>
        <w:sz w:val="18"/>
        <w:szCs w:val="18"/>
      </w:rPr>
    </w:lvl>
    <w:lvl w:ilvl="7">
      <w:numFmt w:val="bullet"/>
      <w:lvlText w:val=""/>
      <w:lvlJc w:val="left"/>
      <w:pPr>
        <w:ind w:left="3240" w:hanging="360"/>
      </w:pPr>
      <w:rPr>
        <w:rFonts w:ascii="OpenSymbol" w:eastAsia="StarSymbol" w:hAnsi="OpenSymbol" w:cs="StarSymbol"/>
        <w:sz w:val="18"/>
        <w:szCs w:val="18"/>
      </w:rPr>
    </w:lvl>
    <w:lvl w:ilvl="8">
      <w:numFmt w:val="bullet"/>
      <w:lvlText w:val=""/>
      <w:lvlJc w:val="left"/>
      <w:pPr>
        <w:ind w:left="3600" w:hanging="360"/>
      </w:pPr>
      <w:rPr>
        <w:rFonts w:ascii="OpenSymbol" w:eastAsia="StarSymbol" w:hAnsi="OpenSymbol" w:cs="StarSymbol"/>
        <w:sz w:val="18"/>
        <w:szCs w:val="18"/>
      </w:rPr>
    </w:lvl>
  </w:abstractNum>
  <w:abstractNum w:abstractNumId="2" w15:restartNumberingAfterBreak="0">
    <w:nsid w:val="6531434A"/>
    <w:multiLevelType w:val="multilevel"/>
    <w:tmpl w:val="6B5AE18A"/>
    <w:lvl w:ilvl="0">
      <w:numFmt w:val="bullet"/>
      <w:lvlText w:val=""/>
      <w:lvlJc w:val="left"/>
      <w:pPr>
        <w:ind w:left="360" w:hanging="36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"/>
        <w:color w:val="000000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"/>
        <w:color w:val="000000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"/>
        <w:color w:val="000000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"/>
        <w:color w:val="000000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"/>
        <w:color w:val="000000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"/>
        <w:color w:val="000000"/>
        <w:sz w:val="18"/>
        <w:szCs w:val="18"/>
      </w:rPr>
    </w:lvl>
  </w:abstractNum>
  <w:abstractNum w:abstractNumId="3" w15:restartNumberingAfterBreak="0">
    <w:nsid w:val="67DD4958"/>
    <w:multiLevelType w:val="multilevel"/>
    <w:tmpl w:val="D5745F64"/>
    <w:lvl w:ilvl="0">
      <w:numFmt w:val="bullet"/>
      <w:lvlText w:val=""/>
      <w:lvlJc w:val="left"/>
      <w:pPr>
        <w:ind w:left="720" w:hanging="360"/>
      </w:pPr>
      <w:rPr>
        <w:rFonts w:ascii="OpenSymbol" w:eastAsia="StarSymbol" w:hAnsi="Open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07D8"/>
    <w:rsid w:val="007B4BA2"/>
    <w:rsid w:val="00E1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1951C-DC6D-4425-A672-DC526F7E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3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itre1">
    <w:name w:val="Titre1"/>
    <w:basedOn w:val="Normal"/>
    <w:next w:val="Textbody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Pieddepremierepage">
    <w:name w:val="Pied de premiere page"/>
    <w:basedOn w:val="Normal"/>
    <w:pPr>
      <w:pBdr>
        <w:top w:val="single" w:sz="8" w:space="4" w:color="000000"/>
        <w:bottom w:val="single" w:sz="8" w:space="4" w:color="000000"/>
      </w:pBdr>
      <w:jc w:val="center"/>
    </w:pPr>
    <w:rPr>
      <w:rFonts w:ascii="Helvetica" w:eastAsia="Helvetica" w:hAnsi="Helvetica" w:cs="Helvetica"/>
      <w:color w:val="333333"/>
      <w:sz w:val="18"/>
      <w:szCs w:val="18"/>
    </w:rPr>
  </w:style>
  <w:style w:type="paragraph" w:customStyle="1" w:styleId="References">
    <w:name w:val="References"/>
    <w:basedOn w:val="Normal"/>
    <w:pPr>
      <w:ind w:left="113"/>
    </w:pPr>
  </w:style>
  <w:style w:type="paragraph" w:customStyle="1" w:styleId="RefDossier">
    <w:name w:val="RefDossier"/>
    <w:basedOn w:val="References"/>
    <w:rPr>
      <w:sz w:val="18"/>
    </w:rPr>
  </w:style>
  <w:style w:type="paragraph" w:customStyle="1" w:styleId="RefService">
    <w:name w:val="RefService"/>
    <w:basedOn w:val="References"/>
    <w:rPr>
      <w:sz w:val="22"/>
    </w:rPr>
  </w:style>
  <w:style w:type="paragraph" w:customStyle="1" w:styleId="Framecontents">
    <w:name w:val="Fram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nu-de-cadre-western">
    <w:name w:val="contenu-de-cadre-western"/>
    <w:basedOn w:val="Normal"/>
    <w:pPr>
      <w:spacing w:before="10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WW8Num1z0">
    <w:name w:val="WW8Num1z0"/>
    <w:rPr>
      <w:rFonts w:ascii="Symbol" w:eastAsia="Symbol" w:hAnsi="Symbol" w:cs="StarSymbol"/>
      <w:color w:val="000000"/>
      <w:sz w:val="18"/>
      <w:szCs w:val="18"/>
    </w:rPr>
  </w:style>
  <w:style w:type="character" w:customStyle="1" w:styleId="WW8Num2z0">
    <w:name w:val="WW8Num2z0"/>
    <w:rPr>
      <w:rFonts w:ascii="Symbol" w:eastAsia="Symbol" w:hAnsi="Symbol" w:cs="StarSymbol"/>
      <w:sz w:val="18"/>
      <w:szCs w:val="1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0">
    <w:name w:val="WW8Num4z0"/>
    <w:rPr>
      <w:rFonts w:ascii="Symbol" w:eastAsia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styleId="Lienhypertexte">
    <w:name w:val="Hyperlink"/>
    <w:rPr>
      <w:color w:val="000080"/>
      <w:u w:val="single"/>
    </w:rPr>
  </w:style>
  <w:style w:type="character" w:styleId="lev">
    <w:name w:val="Strong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3055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COMMUNE DE FONDETTES</Company>
  <LinksUpToDate>false</LinksUpToDate>
  <CharactersWithSpaces>19822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MASCHER</dc:creator>
  <dc:description/>
  <cp:lastModifiedBy>Aurélie RICHARD</cp:lastModifiedBy>
  <cp:revision>2</cp:revision>
  <dcterms:created xsi:type="dcterms:W3CDTF">2026-08-31T14:39:00Z</dcterms:created>
  <dcterms:modified xsi:type="dcterms:W3CDTF">2026-08-31T14:39:00Z</dcterms:modified>
</cp:coreProperties>
</file>